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D3B74" w14:textId="67D716DD" w:rsidR="003803D1" w:rsidRDefault="003803D1" w:rsidP="00FD22CE">
      <w:pPr>
        <w:pStyle w:val="Nagwek3"/>
        <w:jc w:val="center"/>
        <w:rPr>
          <w:rFonts w:ascii="Verdana" w:hAnsi="Verdana"/>
          <w:sz w:val="22"/>
          <w:szCs w:val="22"/>
          <w:u w:val="single"/>
        </w:rPr>
      </w:pPr>
      <w:r>
        <w:rPr>
          <w:rFonts w:ascii="Verdana" w:hAnsi="Verdana"/>
          <w:sz w:val="22"/>
          <w:szCs w:val="22"/>
          <w:u w:val="single"/>
        </w:rPr>
        <w:t xml:space="preserve">FORMULARZ ZAMÓWIENIA </w:t>
      </w:r>
      <w:r w:rsidRPr="00F60E4B">
        <w:rPr>
          <w:rFonts w:ascii="Verdana" w:hAnsi="Verdana"/>
          <w:sz w:val="22"/>
          <w:szCs w:val="22"/>
          <w:u w:val="single"/>
        </w:rPr>
        <w:t xml:space="preserve">– </w:t>
      </w:r>
      <w:r>
        <w:rPr>
          <w:rFonts w:ascii="Verdana" w:hAnsi="Verdana"/>
          <w:sz w:val="22"/>
          <w:szCs w:val="22"/>
          <w:u w:val="single"/>
        </w:rPr>
        <w:t xml:space="preserve">KURS </w:t>
      </w:r>
      <w:r w:rsidRPr="00F60E4B">
        <w:rPr>
          <w:rFonts w:ascii="Verdana" w:hAnsi="Verdana"/>
          <w:sz w:val="22"/>
          <w:szCs w:val="22"/>
          <w:u w:val="single"/>
        </w:rPr>
        <w:t>SZKOLENIOWY</w:t>
      </w:r>
      <w:r w:rsidR="00C57925">
        <w:rPr>
          <w:rFonts w:ascii="Verdana" w:hAnsi="Verdana"/>
          <w:sz w:val="22"/>
          <w:szCs w:val="22"/>
          <w:u w:val="single"/>
        </w:rPr>
        <w:t xml:space="preserve"> MS PROJECT</w:t>
      </w:r>
      <w:r>
        <w:rPr>
          <w:rFonts w:ascii="Verdana" w:hAnsi="Verdana"/>
          <w:sz w:val="22"/>
          <w:szCs w:val="22"/>
          <w:u w:val="single"/>
        </w:rPr>
        <w:t xml:space="preserve"> </w:t>
      </w:r>
      <w:r w:rsidRPr="00C31ECF">
        <w:rPr>
          <w:rFonts w:ascii="Verdana" w:hAnsi="Verdana"/>
          <w:color w:val="FF0000"/>
          <w:sz w:val="22"/>
          <w:szCs w:val="22"/>
          <w:u w:val="single"/>
        </w:rPr>
        <w:t>ONLINE</w:t>
      </w:r>
    </w:p>
    <w:p w14:paraId="361D3B75" w14:textId="77777777" w:rsidR="003803D1" w:rsidRDefault="003803D1" w:rsidP="003803D1">
      <w:pPr>
        <w:rPr>
          <w:rFonts w:ascii="Verdana" w:hAnsi="Verdana"/>
          <w:sz w:val="14"/>
          <w:szCs w:val="14"/>
        </w:rPr>
      </w:pPr>
    </w:p>
    <w:tbl>
      <w:tblPr>
        <w:tblW w:w="10369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1E0" w:firstRow="1" w:lastRow="1" w:firstColumn="1" w:lastColumn="1" w:noHBand="0" w:noVBand="0"/>
      </w:tblPr>
      <w:tblGrid>
        <w:gridCol w:w="1581"/>
        <w:gridCol w:w="425"/>
        <w:gridCol w:w="709"/>
        <w:gridCol w:w="850"/>
        <w:gridCol w:w="426"/>
        <w:gridCol w:w="1984"/>
        <w:gridCol w:w="425"/>
        <w:gridCol w:w="2127"/>
        <w:gridCol w:w="1842"/>
      </w:tblGrid>
      <w:tr w:rsidR="0097073D" w:rsidRPr="00D24569" w14:paraId="361D3B78" w14:textId="77777777" w:rsidTr="0044254A">
        <w:trPr>
          <w:trHeight w:hRule="exact" w:val="819"/>
          <w:tblCellSpacing w:w="20" w:type="dxa"/>
        </w:trPr>
        <w:tc>
          <w:tcPr>
            <w:tcW w:w="2655" w:type="dxa"/>
            <w:gridSpan w:val="3"/>
            <w:shd w:val="clear" w:color="auto" w:fill="E6E6E6"/>
            <w:vAlign w:val="center"/>
          </w:tcPr>
          <w:p w14:paraId="361D3B76" w14:textId="77777777" w:rsidR="0097073D" w:rsidRPr="003459C9" w:rsidRDefault="00D431DE" w:rsidP="00D431DE">
            <w:pPr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bookmarkStart w:id="0" w:name="_Hlk526240445"/>
            <w:r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ORGANIZATOR KURSU</w:t>
            </w:r>
          </w:p>
        </w:tc>
        <w:tc>
          <w:tcPr>
            <w:tcW w:w="7594" w:type="dxa"/>
            <w:gridSpan w:val="6"/>
            <w:shd w:val="clear" w:color="auto" w:fill="E6E6E6"/>
            <w:vAlign w:val="center"/>
          </w:tcPr>
          <w:p w14:paraId="361D3B77" w14:textId="77777777" w:rsidR="0097073D" w:rsidRPr="00D24569" w:rsidRDefault="00D431DE" w:rsidP="00DC4FA7">
            <w:pPr>
              <w:rPr>
                <w:rFonts w:ascii="Verdana" w:hAnsi="Verdana"/>
                <w:sz w:val="16"/>
                <w:szCs w:val="16"/>
              </w:rPr>
            </w:pPr>
            <w:r w:rsidRPr="00C57925">
              <w:rPr>
                <w:rFonts w:ascii="Verdana" w:hAnsi="Verdana"/>
                <w:b/>
                <w:bCs/>
                <w:sz w:val="16"/>
                <w:szCs w:val="16"/>
              </w:rPr>
              <w:t xml:space="preserve">KOMAKO </w:t>
            </w:r>
            <w:r w:rsidR="002D016C" w:rsidRPr="00C57925">
              <w:rPr>
                <w:rFonts w:ascii="Verdana" w:hAnsi="Verdana"/>
                <w:b/>
                <w:bCs/>
                <w:sz w:val="16"/>
                <w:szCs w:val="16"/>
              </w:rPr>
              <w:t>AKADEMIA S</w:t>
            </w:r>
            <w:r w:rsidR="00E00E39" w:rsidRPr="00C57925">
              <w:rPr>
                <w:rFonts w:ascii="Verdana" w:hAnsi="Verdana"/>
                <w:b/>
                <w:bCs/>
                <w:sz w:val="16"/>
                <w:szCs w:val="16"/>
              </w:rPr>
              <w:t>.</w:t>
            </w:r>
            <w:r w:rsidR="002D016C" w:rsidRPr="00C57925">
              <w:rPr>
                <w:rFonts w:ascii="Verdana" w:hAnsi="Verdana"/>
                <w:b/>
                <w:bCs/>
                <w:sz w:val="16"/>
                <w:szCs w:val="16"/>
              </w:rPr>
              <w:t>C</w:t>
            </w:r>
            <w:r w:rsidR="00E00E39" w:rsidRPr="00C57925">
              <w:rPr>
                <w:rFonts w:ascii="Verdana" w:hAnsi="Verdana"/>
                <w:b/>
                <w:bCs/>
                <w:sz w:val="16"/>
                <w:szCs w:val="16"/>
              </w:rPr>
              <w:t>.</w:t>
            </w:r>
            <w:r w:rsidR="00DC4FA7" w:rsidRPr="00C57925">
              <w:rPr>
                <w:rFonts w:ascii="Verdana" w:hAnsi="Verdana"/>
                <w:b/>
                <w:bCs/>
                <w:sz w:val="16"/>
                <w:szCs w:val="16"/>
              </w:rPr>
              <w:t xml:space="preserve"> D</w:t>
            </w:r>
            <w:r w:rsidR="00433AFD" w:rsidRPr="00C57925">
              <w:rPr>
                <w:rFonts w:ascii="Verdana" w:hAnsi="Verdana"/>
                <w:b/>
                <w:bCs/>
                <w:sz w:val="16"/>
                <w:szCs w:val="16"/>
              </w:rPr>
              <w:t>ariusz Łukowiak</w:t>
            </w:r>
            <w:r w:rsidR="002D016C" w:rsidRPr="00C57925">
              <w:rPr>
                <w:rFonts w:ascii="Verdana" w:hAnsi="Verdana"/>
                <w:b/>
                <w:bCs/>
                <w:sz w:val="16"/>
                <w:szCs w:val="16"/>
              </w:rPr>
              <w:t>,</w:t>
            </w:r>
            <w:r w:rsidRPr="00C57925">
              <w:rPr>
                <w:rFonts w:ascii="Verdana" w:hAnsi="Verdana"/>
                <w:b/>
                <w:bCs/>
                <w:sz w:val="16"/>
                <w:szCs w:val="16"/>
              </w:rPr>
              <w:t xml:space="preserve"> Wojciech Mikulski</w:t>
            </w:r>
            <w:r w:rsidR="00745516" w:rsidRPr="00C57925">
              <w:rPr>
                <w:rFonts w:ascii="Verdana" w:hAnsi="Verdana"/>
                <w:b/>
                <w:bCs/>
                <w:sz w:val="16"/>
                <w:szCs w:val="16"/>
              </w:rPr>
              <w:t>, Maciej Żukowski</w:t>
            </w:r>
            <w:r w:rsidR="00FF486F">
              <w:rPr>
                <w:rFonts w:ascii="Verdana" w:hAnsi="Verdana"/>
                <w:sz w:val="16"/>
                <w:szCs w:val="16"/>
              </w:rPr>
              <w:br/>
              <w:t>Aleja Prymasa Tysiąclecia 46</w:t>
            </w:r>
            <w:r w:rsidRPr="00D24569">
              <w:rPr>
                <w:rFonts w:ascii="Verdana" w:hAnsi="Verdana"/>
                <w:sz w:val="16"/>
                <w:szCs w:val="16"/>
              </w:rPr>
              <w:t xml:space="preserve">, </w:t>
            </w:r>
            <w:r w:rsidR="00FF486F">
              <w:rPr>
                <w:rFonts w:ascii="Verdana" w:hAnsi="Verdana"/>
                <w:sz w:val="16"/>
                <w:szCs w:val="16"/>
              </w:rPr>
              <w:t>01-242</w:t>
            </w:r>
            <w:r w:rsidR="002D016C">
              <w:rPr>
                <w:rFonts w:ascii="Verdana" w:hAnsi="Verdana"/>
                <w:sz w:val="16"/>
                <w:szCs w:val="16"/>
              </w:rPr>
              <w:t xml:space="preserve"> Warszawa, NIP: 5272602810</w:t>
            </w:r>
          </w:p>
        </w:tc>
      </w:tr>
      <w:bookmarkEnd w:id="0"/>
      <w:tr w:rsidR="00B267F8" w:rsidRPr="00D24569" w14:paraId="361D3B7F" w14:textId="77777777" w:rsidTr="0044254A">
        <w:trPr>
          <w:trHeight w:hRule="exact" w:val="356"/>
          <w:tblCellSpacing w:w="20" w:type="dxa"/>
        </w:trPr>
        <w:tc>
          <w:tcPr>
            <w:tcW w:w="6340" w:type="dxa"/>
            <w:gridSpan w:val="7"/>
            <w:shd w:val="clear" w:color="auto" w:fill="E6E6E6"/>
            <w:vAlign w:val="center"/>
          </w:tcPr>
          <w:p w14:paraId="361D3B7C" w14:textId="77777777" w:rsidR="00B267F8" w:rsidRDefault="00B267F8" w:rsidP="00D24569">
            <w:pPr>
              <w:jc w:val="center"/>
            </w:pPr>
            <w:r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Nazwa</w:t>
            </w:r>
          </w:p>
        </w:tc>
        <w:tc>
          <w:tcPr>
            <w:tcW w:w="2087" w:type="dxa"/>
            <w:shd w:val="clear" w:color="auto" w:fill="E6E6E6"/>
            <w:vAlign w:val="center"/>
          </w:tcPr>
          <w:p w14:paraId="361D3B7D" w14:textId="77777777" w:rsidR="00B267F8" w:rsidRPr="00D24569" w:rsidRDefault="00B267F8" w:rsidP="00D24569">
            <w:pPr>
              <w:jc w:val="center"/>
              <w:rPr>
                <w:sz w:val="18"/>
                <w:szCs w:val="18"/>
              </w:rPr>
            </w:pPr>
            <w:r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Cena za osobę</w:t>
            </w:r>
          </w:p>
        </w:tc>
        <w:tc>
          <w:tcPr>
            <w:tcW w:w="1782" w:type="dxa"/>
            <w:shd w:val="clear" w:color="auto" w:fill="E6E6E6"/>
            <w:vAlign w:val="center"/>
          </w:tcPr>
          <w:p w14:paraId="361D3B7E" w14:textId="77777777" w:rsidR="00B267F8" w:rsidRPr="00D24569" w:rsidRDefault="00B267F8" w:rsidP="00D24569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Termin</w:t>
            </w:r>
          </w:p>
        </w:tc>
      </w:tr>
      <w:tr w:rsidR="00EF59CA" w:rsidRPr="00D24569" w14:paraId="361D3B83" w14:textId="77777777" w:rsidTr="00FD22CE">
        <w:trPr>
          <w:trHeight w:val="355"/>
          <w:tblCellSpacing w:w="20" w:type="dxa"/>
        </w:trPr>
        <w:tc>
          <w:tcPr>
            <w:tcW w:w="6340" w:type="dxa"/>
            <w:gridSpan w:val="7"/>
            <w:shd w:val="clear" w:color="auto" w:fill="D9D9D9" w:themeFill="background1" w:themeFillShade="D9"/>
            <w:vAlign w:val="center"/>
          </w:tcPr>
          <w:p w14:paraId="361D3B80" w14:textId="7642A66D" w:rsidR="00EF59CA" w:rsidRPr="006A50D4" w:rsidRDefault="00F95339" w:rsidP="00EF59CA">
            <w:pPr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A474D">
              <w:rPr>
                <w:rFonts w:ascii="Verdana" w:hAnsi="Verdana"/>
                <w:b/>
                <w:smallCap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Zarządzanie projektami </w:t>
            </w:r>
            <w:r>
              <w:rPr>
                <w:rFonts w:ascii="Verdana" w:hAnsi="Verdana"/>
                <w:b/>
                <w:smallCap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w </w:t>
            </w:r>
            <w:r w:rsidRPr="007A474D">
              <w:rPr>
                <w:rFonts w:ascii="Verdana" w:hAnsi="Verdana"/>
                <w:b/>
                <w:smallCap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MS PROJECT</w:t>
            </w:r>
          </w:p>
        </w:tc>
        <w:tc>
          <w:tcPr>
            <w:tcW w:w="2087" w:type="dxa"/>
            <w:vMerge w:val="restart"/>
            <w:shd w:val="clear" w:color="auto" w:fill="FFFFFF"/>
            <w:vAlign w:val="center"/>
          </w:tcPr>
          <w:p w14:paraId="361D3B81" w14:textId="77777777" w:rsidR="00EF59CA" w:rsidRPr="00D24569" w:rsidRDefault="00EF59CA" w:rsidP="003C3F2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82" w:type="dxa"/>
            <w:vMerge w:val="restart"/>
            <w:shd w:val="clear" w:color="auto" w:fill="FFFFFF"/>
            <w:vAlign w:val="center"/>
          </w:tcPr>
          <w:p w14:paraId="361D3B82" w14:textId="77777777" w:rsidR="00EF59CA" w:rsidRPr="00D24569" w:rsidRDefault="00EF59CA" w:rsidP="003C3F2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57E9E" w:rsidRPr="00D24569" w14:paraId="5815DA58" w14:textId="77777777" w:rsidTr="0044254A">
        <w:trPr>
          <w:trHeight w:hRule="exact" w:val="355"/>
          <w:tblCellSpacing w:w="20" w:type="dxa"/>
        </w:trPr>
        <w:tc>
          <w:tcPr>
            <w:tcW w:w="1521" w:type="dxa"/>
            <w:shd w:val="clear" w:color="auto" w:fill="D9D9D9" w:themeFill="background1" w:themeFillShade="D9"/>
            <w:vAlign w:val="center"/>
          </w:tcPr>
          <w:p w14:paraId="54BD7C8D" w14:textId="77777777" w:rsidR="00457E9E" w:rsidRDefault="00457E9E" w:rsidP="00EF59CA">
            <w:pPr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I Stopnia</w:t>
            </w:r>
          </w:p>
        </w:tc>
        <w:tc>
          <w:tcPr>
            <w:tcW w:w="385" w:type="dxa"/>
            <w:shd w:val="clear" w:color="auto" w:fill="auto"/>
            <w:vAlign w:val="center"/>
          </w:tcPr>
          <w:p w14:paraId="2AB54A04" w14:textId="72C3987A" w:rsidR="00457E9E" w:rsidRPr="00457E9E" w:rsidRDefault="00457E9E" w:rsidP="00457E9E"/>
        </w:tc>
        <w:tc>
          <w:tcPr>
            <w:tcW w:w="1519" w:type="dxa"/>
            <w:gridSpan w:val="2"/>
            <w:shd w:val="clear" w:color="auto" w:fill="D9D9D9" w:themeFill="background1" w:themeFillShade="D9"/>
            <w:vAlign w:val="center"/>
          </w:tcPr>
          <w:p w14:paraId="3270C2A2" w14:textId="77777777" w:rsidR="00457E9E" w:rsidRPr="00457E9E" w:rsidRDefault="00457E9E" w:rsidP="00EF59CA">
            <w:pPr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57E9E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II Stopnia</w:t>
            </w:r>
          </w:p>
        </w:tc>
        <w:tc>
          <w:tcPr>
            <w:tcW w:w="386" w:type="dxa"/>
            <w:shd w:val="clear" w:color="auto" w:fill="auto"/>
            <w:vAlign w:val="center"/>
          </w:tcPr>
          <w:p w14:paraId="07E5336E" w14:textId="16AE293D" w:rsidR="00457E9E" w:rsidRPr="00457E9E" w:rsidRDefault="00457E9E" w:rsidP="00EF59CA">
            <w:pPr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944" w:type="dxa"/>
            <w:shd w:val="clear" w:color="auto" w:fill="D9D9D9" w:themeFill="background1" w:themeFillShade="D9"/>
            <w:vAlign w:val="center"/>
          </w:tcPr>
          <w:p w14:paraId="1E738EEA" w14:textId="58E24EDD" w:rsidR="00457E9E" w:rsidRDefault="00457E9E" w:rsidP="00EF59CA">
            <w:pPr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I + II Stop</w:t>
            </w:r>
            <w:r w:rsidR="00F9533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nia</w:t>
            </w:r>
          </w:p>
        </w:tc>
        <w:tc>
          <w:tcPr>
            <w:tcW w:w="385" w:type="dxa"/>
            <w:shd w:val="clear" w:color="auto" w:fill="auto"/>
            <w:vAlign w:val="center"/>
          </w:tcPr>
          <w:p w14:paraId="52B8A517" w14:textId="40191CD3" w:rsidR="00457E9E" w:rsidRDefault="00457E9E" w:rsidP="00EF59CA">
            <w:pPr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087" w:type="dxa"/>
            <w:vMerge/>
            <w:shd w:val="clear" w:color="auto" w:fill="FFFFFF"/>
            <w:vAlign w:val="center"/>
          </w:tcPr>
          <w:p w14:paraId="10A24F8E" w14:textId="77777777" w:rsidR="00457E9E" w:rsidRPr="00D24569" w:rsidRDefault="00457E9E" w:rsidP="003C3F2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82" w:type="dxa"/>
            <w:vMerge/>
            <w:shd w:val="clear" w:color="auto" w:fill="FFFFFF"/>
            <w:vAlign w:val="center"/>
          </w:tcPr>
          <w:p w14:paraId="3DD2B927" w14:textId="77777777" w:rsidR="00457E9E" w:rsidRPr="00D24569" w:rsidRDefault="00457E9E" w:rsidP="003C3F2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C02D7" w:rsidRPr="00D24569" w14:paraId="361D3B87" w14:textId="77777777" w:rsidTr="00443570">
        <w:trPr>
          <w:trHeight w:hRule="exact" w:val="572"/>
          <w:tblCellSpacing w:w="20" w:type="dxa"/>
        </w:trPr>
        <w:tc>
          <w:tcPr>
            <w:tcW w:w="3931" w:type="dxa"/>
            <w:gridSpan w:val="5"/>
            <w:shd w:val="clear" w:color="auto" w:fill="E6E6E6"/>
            <w:vAlign w:val="center"/>
          </w:tcPr>
          <w:p w14:paraId="361D3B85" w14:textId="77777777" w:rsidR="0097073D" w:rsidRPr="003459C9" w:rsidRDefault="003C02D7" w:rsidP="00D431DE">
            <w:pPr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bookmarkStart w:id="1" w:name="_Hlk526240541"/>
            <w:r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Zamawiający</w:t>
            </w:r>
            <w:r w:rsidR="00D431DE"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/</w:t>
            </w:r>
            <w:r w:rsidRPr="003459C9">
              <w:rPr>
                <w:rFonts w:ascii="Verdana" w:hAnsi="Verdana"/>
                <w:b/>
                <w:smallCap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Nazwa Firmy</w:t>
            </w:r>
            <w:r w:rsidR="00D431DE"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/</w:t>
            </w:r>
          </w:p>
        </w:tc>
        <w:tc>
          <w:tcPr>
            <w:tcW w:w="6318" w:type="dxa"/>
            <w:gridSpan w:val="4"/>
            <w:shd w:val="clear" w:color="auto" w:fill="auto"/>
            <w:vAlign w:val="center"/>
          </w:tcPr>
          <w:p w14:paraId="361D3B86" w14:textId="77777777" w:rsidR="0097073D" w:rsidRPr="00D24569" w:rsidRDefault="0097073D" w:rsidP="00D431D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bookmarkEnd w:id="1"/>
      <w:tr w:rsidR="003C02D7" w:rsidRPr="00D24569" w14:paraId="361D3B8A" w14:textId="77777777" w:rsidTr="00443570">
        <w:trPr>
          <w:trHeight w:hRule="exact" w:val="524"/>
          <w:tblCellSpacing w:w="20" w:type="dxa"/>
        </w:trPr>
        <w:tc>
          <w:tcPr>
            <w:tcW w:w="3931" w:type="dxa"/>
            <w:gridSpan w:val="5"/>
            <w:shd w:val="clear" w:color="auto" w:fill="E6E6E6"/>
            <w:vAlign w:val="center"/>
          </w:tcPr>
          <w:p w14:paraId="361D3B88" w14:textId="77777777" w:rsidR="0097073D" w:rsidRPr="003459C9" w:rsidRDefault="00D431DE" w:rsidP="00D431DE">
            <w:pPr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Adres /</w:t>
            </w:r>
            <w:r w:rsidRPr="003459C9">
              <w:rPr>
                <w:rFonts w:ascii="Verdana" w:hAnsi="Verdana"/>
                <w:b/>
                <w:smallCap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ulica, kod, miejscowość</w:t>
            </w:r>
            <w:r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/</w:t>
            </w:r>
          </w:p>
        </w:tc>
        <w:tc>
          <w:tcPr>
            <w:tcW w:w="6318" w:type="dxa"/>
            <w:gridSpan w:val="4"/>
            <w:shd w:val="clear" w:color="auto" w:fill="auto"/>
            <w:vAlign w:val="center"/>
          </w:tcPr>
          <w:p w14:paraId="361D3B89" w14:textId="77777777" w:rsidR="0097073D" w:rsidRPr="00D24569" w:rsidRDefault="0097073D" w:rsidP="00D431D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C02D7" w:rsidRPr="00D24569" w14:paraId="361D3B8D" w14:textId="77777777" w:rsidTr="00443570">
        <w:trPr>
          <w:trHeight w:hRule="exact" w:val="546"/>
          <w:tblCellSpacing w:w="20" w:type="dxa"/>
        </w:trPr>
        <w:tc>
          <w:tcPr>
            <w:tcW w:w="3931" w:type="dxa"/>
            <w:gridSpan w:val="5"/>
            <w:shd w:val="clear" w:color="auto" w:fill="E6E6E6"/>
            <w:vAlign w:val="center"/>
          </w:tcPr>
          <w:p w14:paraId="361D3B8B" w14:textId="77777777" w:rsidR="00D431DE" w:rsidRPr="003459C9" w:rsidRDefault="00D431DE" w:rsidP="00D431DE">
            <w:pPr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Kontakt /</w:t>
            </w:r>
            <w:r w:rsidRPr="003459C9">
              <w:rPr>
                <w:rFonts w:ascii="Verdana" w:hAnsi="Verdana"/>
                <w:b/>
                <w:smallCap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telefon, faks, e-mail</w:t>
            </w:r>
            <w:r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/</w:t>
            </w:r>
          </w:p>
        </w:tc>
        <w:tc>
          <w:tcPr>
            <w:tcW w:w="6318" w:type="dxa"/>
            <w:gridSpan w:val="4"/>
            <w:shd w:val="clear" w:color="auto" w:fill="auto"/>
            <w:vAlign w:val="center"/>
          </w:tcPr>
          <w:p w14:paraId="361D3B8C" w14:textId="77777777" w:rsidR="00D431DE" w:rsidRPr="00D24569" w:rsidRDefault="00D431DE" w:rsidP="00D431D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C02D7" w:rsidRPr="00D24569" w14:paraId="361D3B90" w14:textId="77777777" w:rsidTr="00802D82">
        <w:trPr>
          <w:trHeight w:hRule="exact" w:val="526"/>
          <w:tblCellSpacing w:w="20" w:type="dxa"/>
        </w:trPr>
        <w:tc>
          <w:tcPr>
            <w:tcW w:w="3931" w:type="dxa"/>
            <w:gridSpan w:val="5"/>
            <w:shd w:val="clear" w:color="auto" w:fill="E6E6E6"/>
            <w:vAlign w:val="center"/>
          </w:tcPr>
          <w:p w14:paraId="1498DFB2" w14:textId="77777777" w:rsidR="00802D82" w:rsidRDefault="00802D82" w:rsidP="00802D82">
            <w:pPr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Nr identyfikacyjny /</w:t>
            </w:r>
            <w:r w:rsidRPr="003459C9">
              <w:rPr>
                <w:rFonts w:ascii="Verdana" w:hAnsi="Verdana"/>
                <w:b/>
                <w:smallCap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NIP</w:t>
            </w:r>
            <w:r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/</w:t>
            </w:r>
          </w:p>
          <w:p w14:paraId="361D3B8E" w14:textId="47CA70DA" w:rsidR="00D431DE" w:rsidRPr="003459C9" w:rsidRDefault="00802D82" w:rsidP="00802D82">
            <w:pPr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963B1">
              <w:rPr>
                <w:rFonts w:ascii="Verdana" w:hAnsi="Verdana"/>
                <w:b/>
                <w:smallCap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podaj aby otrzymać fakturę vat</w:t>
            </w:r>
          </w:p>
        </w:tc>
        <w:tc>
          <w:tcPr>
            <w:tcW w:w="6318" w:type="dxa"/>
            <w:gridSpan w:val="4"/>
            <w:shd w:val="clear" w:color="auto" w:fill="auto"/>
            <w:vAlign w:val="center"/>
          </w:tcPr>
          <w:p w14:paraId="361D3B8F" w14:textId="77777777" w:rsidR="00D431DE" w:rsidRPr="00D24569" w:rsidRDefault="00D431DE" w:rsidP="00D431D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E1D60" w:rsidRPr="00D24569" w14:paraId="361D3B93" w14:textId="77777777" w:rsidTr="00802D82">
        <w:trPr>
          <w:trHeight w:hRule="exact" w:val="534"/>
          <w:tblCellSpacing w:w="20" w:type="dxa"/>
        </w:trPr>
        <w:tc>
          <w:tcPr>
            <w:tcW w:w="3931" w:type="dxa"/>
            <w:gridSpan w:val="5"/>
            <w:shd w:val="clear" w:color="auto" w:fill="E6E6E6"/>
            <w:vAlign w:val="center"/>
          </w:tcPr>
          <w:p w14:paraId="361D3B91" w14:textId="77777777" w:rsidR="007E1D60" w:rsidRPr="003459C9" w:rsidRDefault="007E1D60" w:rsidP="00D431DE">
            <w:pPr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Zgłaszający /</w:t>
            </w:r>
            <w:r w:rsidRPr="003459C9">
              <w:rPr>
                <w:rFonts w:ascii="Verdana" w:hAnsi="Verdana"/>
                <w:b/>
                <w:smallCap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Imię i Nazwisko, kontakt</w:t>
            </w:r>
            <w:r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/</w:t>
            </w:r>
          </w:p>
        </w:tc>
        <w:tc>
          <w:tcPr>
            <w:tcW w:w="6318" w:type="dxa"/>
            <w:gridSpan w:val="4"/>
            <w:shd w:val="clear" w:color="auto" w:fill="auto"/>
            <w:vAlign w:val="center"/>
          </w:tcPr>
          <w:p w14:paraId="361D3B92" w14:textId="77777777" w:rsidR="007E1D60" w:rsidRPr="00D24569" w:rsidRDefault="007E1D60" w:rsidP="00D431DE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361D3B94" w14:textId="77777777" w:rsidR="00C52D6E" w:rsidRDefault="00C52D6E">
      <w:pPr>
        <w:rPr>
          <w:rFonts w:ascii="Verdana" w:hAnsi="Verdana"/>
          <w:sz w:val="6"/>
          <w:szCs w:val="6"/>
        </w:rPr>
      </w:pPr>
    </w:p>
    <w:tbl>
      <w:tblPr>
        <w:tblW w:w="10369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1E0" w:firstRow="1" w:lastRow="1" w:firstColumn="1" w:lastColumn="1" w:noHBand="0" w:noVBand="0"/>
      </w:tblPr>
      <w:tblGrid>
        <w:gridCol w:w="8356"/>
        <w:gridCol w:w="2013"/>
      </w:tblGrid>
      <w:tr w:rsidR="00E252B0" w:rsidRPr="00D24569" w14:paraId="361D3BA0" w14:textId="77777777" w:rsidTr="0052631C">
        <w:trPr>
          <w:trHeight w:hRule="exact" w:val="1447"/>
          <w:tblCellSpacing w:w="20" w:type="dxa"/>
        </w:trPr>
        <w:tc>
          <w:tcPr>
            <w:tcW w:w="8296" w:type="dxa"/>
            <w:shd w:val="clear" w:color="auto" w:fill="E6E6E6"/>
            <w:vAlign w:val="center"/>
          </w:tcPr>
          <w:p w14:paraId="5EF4879A" w14:textId="77777777" w:rsidR="00DD7892" w:rsidRPr="0057449E" w:rsidRDefault="00DD7892" w:rsidP="00DD7892">
            <w:pPr>
              <w:rPr>
                <w:rFonts w:ascii="Verdana" w:hAnsi="Verdana"/>
                <w:b/>
                <w:smallCaps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Verdana" w:hAnsi="Verdana"/>
                <w:b/>
                <w:smallCaps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Mailingi dotyczące szkoleń i oprogramowania – maks. 1 mail tygodniowo</w:t>
            </w:r>
          </w:p>
          <w:p w14:paraId="361D3B9D" w14:textId="77777777" w:rsidR="00E252B0" w:rsidRPr="003459C9" w:rsidRDefault="00E252B0" w:rsidP="0052631C">
            <w:pPr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479EE">
              <w:rPr>
                <w:rFonts w:ascii="Arial" w:hAnsi="Arial" w:cs="Arial"/>
                <w:smallCaps/>
                <w:sz w:val="16"/>
                <w:szCs w:val="18"/>
              </w:rPr>
              <w:t>Wyrażam zgodę na przetwarzanie moich danych osobowych przez grupę KOMAKO, tj. podmioty: KOMAKO Sp. z o.o., BUTORG Sp. z o.o., ENOKO Sp. z o.o., KOMAKO AKADEMIA S.C. w celach marketingowych. Jestem świadomy, iż moja zgoda może być w każdym czasie odwołana. Zgodnie z art. 13 ogólnego rozporządzenia o ochronie danych osobowych z dnia 27 kwietnia 2016 r. (Dz. Urz. UE L 119 z 04.05.2016).</w:t>
            </w:r>
          </w:p>
        </w:tc>
        <w:tc>
          <w:tcPr>
            <w:tcW w:w="1953" w:type="dxa"/>
            <w:shd w:val="clear" w:color="auto" w:fill="FFFFFF" w:themeFill="background1"/>
            <w:vAlign w:val="center"/>
          </w:tcPr>
          <w:p w14:paraId="361D3B9E" w14:textId="77777777" w:rsidR="00E252B0" w:rsidRDefault="00E252B0" w:rsidP="0052631C">
            <w:pPr>
              <w:jc w:val="center"/>
              <w:rPr>
                <w:rFonts w:ascii="Verdana" w:hAnsi="Verdana"/>
                <w:b/>
                <w:szCs w:val="16"/>
              </w:rPr>
            </w:pPr>
            <w:r w:rsidRPr="00351855">
              <w:rPr>
                <w:rFonts w:ascii="Verdana" w:hAnsi="Verdana"/>
                <w:b/>
                <w:szCs w:val="16"/>
              </w:rPr>
              <w:t>TAK / NIE</w:t>
            </w:r>
          </w:p>
          <w:p w14:paraId="361D3B9F" w14:textId="77777777" w:rsidR="00E252B0" w:rsidRPr="00351855" w:rsidRDefault="00E252B0" w:rsidP="0052631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351855">
              <w:rPr>
                <w:rFonts w:ascii="Verdana" w:hAnsi="Verdana"/>
                <w:sz w:val="16"/>
                <w:szCs w:val="16"/>
              </w:rPr>
              <w:t>(podkreśl właściwe)</w:t>
            </w:r>
          </w:p>
        </w:tc>
      </w:tr>
    </w:tbl>
    <w:p w14:paraId="361D3BA1" w14:textId="77777777" w:rsidR="00E252B0" w:rsidRPr="00904254" w:rsidRDefault="00E252B0">
      <w:pPr>
        <w:rPr>
          <w:rFonts w:ascii="Verdana" w:hAnsi="Verdana"/>
          <w:sz w:val="6"/>
          <w:szCs w:val="6"/>
        </w:rPr>
      </w:pPr>
    </w:p>
    <w:tbl>
      <w:tblPr>
        <w:tblW w:w="10369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1E0" w:firstRow="1" w:lastRow="1" w:firstColumn="1" w:lastColumn="1" w:noHBand="0" w:noVBand="0"/>
      </w:tblPr>
      <w:tblGrid>
        <w:gridCol w:w="4955"/>
        <w:gridCol w:w="5414"/>
      </w:tblGrid>
      <w:tr w:rsidR="005B6B1C" w:rsidRPr="00D24569" w14:paraId="361D3BA3" w14:textId="77777777" w:rsidTr="005F6844">
        <w:trPr>
          <w:trHeight w:hRule="exact" w:val="397"/>
          <w:tblCellSpacing w:w="20" w:type="dxa"/>
        </w:trPr>
        <w:tc>
          <w:tcPr>
            <w:tcW w:w="4961" w:type="pct"/>
            <w:gridSpan w:val="2"/>
            <w:shd w:val="clear" w:color="auto" w:fill="E6E6E6"/>
            <w:vAlign w:val="center"/>
          </w:tcPr>
          <w:p w14:paraId="361D3BA2" w14:textId="0262E52F" w:rsidR="005B6B1C" w:rsidRPr="0026340B" w:rsidRDefault="007974AB" w:rsidP="00D24569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mallCap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UCZESTNICY KURSU /imię i nazwisko oraz adres e-mail/</w:t>
            </w:r>
          </w:p>
        </w:tc>
      </w:tr>
      <w:tr w:rsidR="005B6B1C" w:rsidRPr="00D24569" w14:paraId="361D3BA6" w14:textId="77777777" w:rsidTr="003803D1">
        <w:trPr>
          <w:trHeight w:hRule="exact" w:val="397"/>
          <w:tblCellSpacing w:w="20" w:type="dxa"/>
        </w:trPr>
        <w:tc>
          <w:tcPr>
            <w:tcW w:w="2369" w:type="pct"/>
            <w:shd w:val="clear" w:color="auto" w:fill="auto"/>
            <w:vAlign w:val="center"/>
          </w:tcPr>
          <w:p w14:paraId="361D3BA4" w14:textId="77777777" w:rsidR="005B6B1C" w:rsidRPr="003459C9" w:rsidRDefault="005B6B1C" w:rsidP="00D431DE">
            <w:pPr>
              <w:rPr>
                <w:rFonts w:ascii="Verdana" w:hAnsi="Verdana"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459C9">
              <w:rPr>
                <w:rFonts w:ascii="Verdana" w:hAnsi="Verdana"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</w:t>
            </w:r>
          </w:p>
        </w:tc>
        <w:tc>
          <w:tcPr>
            <w:tcW w:w="2573" w:type="pct"/>
            <w:shd w:val="clear" w:color="auto" w:fill="auto"/>
            <w:vAlign w:val="center"/>
          </w:tcPr>
          <w:p w14:paraId="361D3BA5" w14:textId="77777777" w:rsidR="005B6B1C" w:rsidRPr="003459C9" w:rsidRDefault="00E252B0" w:rsidP="003C3F27">
            <w:pPr>
              <w:rPr>
                <w:rFonts w:ascii="Verdana" w:hAnsi="Verdana"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Verdana" w:hAnsi="Verdana"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</w:t>
            </w:r>
            <w:r w:rsidR="0026340B" w:rsidRPr="003459C9">
              <w:rPr>
                <w:rFonts w:ascii="Verdana" w:hAnsi="Verdana"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</w:p>
        </w:tc>
      </w:tr>
      <w:tr w:rsidR="005B6B1C" w:rsidRPr="00D24569" w14:paraId="361D3BA9" w14:textId="77777777" w:rsidTr="003803D1">
        <w:trPr>
          <w:trHeight w:hRule="exact" w:val="397"/>
          <w:tblCellSpacing w:w="20" w:type="dxa"/>
        </w:trPr>
        <w:tc>
          <w:tcPr>
            <w:tcW w:w="2369" w:type="pct"/>
            <w:shd w:val="clear" w:color="auto" w:fill="auto"/>
            <w:vAlign w:val="center"/>
          </w:tcPr>
          <w:p w14:paraId="361D3BA7" w14:textId="77777777" w:rsidR="005B6B1C" w:rsidRPr="003459C9" w:rsidRDefault="005B6B1C" w:rsidP="00D431DE">
            <w:pPr>
              <w:rPr>
                <w:rFonts w:ascii="Verdana" w:hAnsi="Verdana"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459C9">
              <w:rPr>
                <w:rFonts w:ascii="Verdana" w:hAnsi="Verdana"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2.</w:t>
            </w:r>
          </w:p>
        </w:tc>
        <w:tc>
          <w:tcPr>
            <w:tcW w:w="2573" w:type="pct"/>
            <w:shd w:val="clear" w:color="auto" w:fill="auto"/>
            <w:vAlign w:val="center"/>
          </w:tcPr>
          <w:p w14:paraId="361D3BA8" w14:textId="77777777" w:rsidR="005B6B1C" w:rsidRPr="003459C9" w:rsidRDefault="00E252B0" w:rsidP="003C3F27">
            <w:pPr>
              <w:rPr>
                <w:rFonts w:ascii="Verdana" w:hAnsi="Verdana"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Verdana" w:hAnsi="Verdana"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</w:t>
            </w:r>
            <w:r w:rsidR="005B6B1C" w:rsidRPr="003459C9">
              <w:rPr>
                <w:rFonts w:ascii="Verdana" w:hAnsi="Verdana"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</w:p>
        </w:tc>
      </w:tr>
    </w:tbl>
    <w:p w14:paraId="361D3BAA" w14:textId="77777777" w:rsidR="003803D1" w:rsidRDefault="003803D1" w:rsidP="003803D1">
      <w:pPr>
        <w:ind w:left="-142"/>
        <w:jc w:val="both"/>
        <w:rPr>
          <w:rFonts w:ascii="Verdana" w:hAnsi="Verdana" w:cs="Verdana"/>
          <w:sz w:val="16"/>
          <w:szCs w:val="18"/>
        </w:rPr>
      </w:pPr>
      <w:r>
        <w:rPr>
          <w:rFonts w:ascii="Verdana" w:hAnsi="Verdana" w:cs="Verdana"/>
          <w:sz w:val="16"/>
          <w:szCs w:val="18"/>
        </w:rPr>
        <w:t xml:space="preserve">    </w:t>
      </w:r>
    </w:p>
    <w:p w14:paraId="361D3BAC" w14:textId="094D9E7A" w:rsidR="003803D1" w:rsidRDefault="003803D1" w:rsidP="003803D1">
      <w:pPr>
        <w:ind w:left="-142"/>
        <w:jc w:val="both"/>
        <w:rPr>
          <w:rFonts w:ascii="Verdana" w:hAnsi="Verdana" w:cs="Verdana"/>
          <w:sz w:val="16"/>
          <w:szCs w:val="18"/>
        </w:rPr>
      </w:pPr>
      <w:r w:rsidRPr="003104DF">
        <w:rPr>
          <w:rFonts w:ascii="Verdana" w:hAnsi="Verdana" w:cs="Verdana"/>
          <w:sz w:val="16"/>
          <w:szCs w:val="18"/>
        </w:rPr>
        <w:t xml:space="preserve">Należność za uczestnictwo w kursie Zamawiający zobowiązuje się uregulować </w:t>
      </w:r>
      <w:r w:rsidR="008A4843" w:rsidRPr="00647BBA">
        <w:rPr>
          <w:rFonts w:ascii="Verdana" w:hAnsi="Verdana" w:cs="Verdana"/>
          <w:sz w:val="16"/>
          <w:szCs w:val="18"/>
        </w:rPr>
        <w:t xml:space="preserve">najpóźniej w terminie </w:t>
      </w:r>
      <w:r w:rsidR="008A4843">
        <w:rPr>
          <w:rFonts w:ascii="Verdana" w:hAnsi="Verdana" w:cs="Verdana"/>
          <w:sz w:val="16"/>
          <w:szCs w:val="18"/>
        </w:rPr>
        <w:t>3</w:t>
      </w:r>
      <w:r w:rsidR="008A4843" w:rsidRPr="00647BBA">
        <w:rPr>
          <w:rFonts w:ascii="Verdana" w:hAnsi="Verdana" w:cs="Verdana"/>
          <w:sz w:val="16"/>
          <w:szCs w:val="18"/>
        </w:rPr>
        <w:t xml:space="preserve"> dni </w:t>
      </w:r>
      <w:r w:rsidR="008A4843">
        <w:rPr>
          <w:rFonts w:ascii="Verdana" w:hAnsi="Verdana" w:cs="Verdana"/>
          <w:sz w:val="16"/>
          <w:szCs w:val="18"/>
        </w:rPr>
        <w:t>przed rozpoczęciem</w:t>
      </w:r>
      <w:r>
        <w:rPr>
          <w:rFonts w:ascii="Verdana" w:hAnsi="Verdana" w:cs="Verdana"/>
          <w:sz w:val="16"/>
          <w:szCs w:val="18"/>
        </w:rPr>
        <w:t xml:space="preserve"> szkolenia</w:t>
      </w:r>
      <w:r w:rsidR="008A4843">
        <w:rPr>
          <w:rFonts w:ascii="Verdana" w:hAnsi="Verdana" w:cs="Verdana"/>
          <w:sz w:val="16"/>
          <w:szCs w:val="18"/>
        </w:rPr>
        <w:t xml:space="preserve"> </w:t>
      </w:r>
      <w:r>
        <w:rPr>
          <w:rFonts w:ascii="Verdana" w:hAnsi="Verdana" w:cs="Verdana"/>
          <w:sz w:val="16"/>
          <w:szCs w:val="18"/>
        </w:rPr>
        <w:t>na podstawie PRO FORMA, którą otrzyma po złożeniu niniejszego zamówienia emailem.</w:t>
      </w:r>
    </w:p>
    <w:p w14:paraId="361D3BAD" w14:textId="77777777" w:rsidR="003803D1" w:rsidRPr="003104DF" w:rsidRDefault="003803D1" w:rsidP="003803D1">
      <w:pPr>
        <w:ind w:left="-142"/>
        <w:jc w:val="both"/>
        <w:rPr>
          <w:rFonts w:ascii="Verdana" w:hAnsi="Verdana" w:cs="Verdana"/>
          <w:sz w:val="16"/>
          <w:szCs w:val="18"/>
        </w:rPr>
      </w:pPr>
    </w:p>
    <w:p w14:paraId="361D3BAE" w14:textId="77777777" w:rsidR="003803D1" w:rsidRDefault="003803D1" w:rsidP="003803D1">
      <w:pPr>
        <w:spacing w:after="60"/>
        <w:ind w:left="-142"/>
        <w:jc w:val="both"/>
        <w:rPr>
          <w:rFonts w:ascii="Verdana" w:hAnsi="Verdana" w:cs="Verdana"/>
          <w:sz w:val="16"/>
          <w:szCs w:val="18"/>
        </w:rPr>
      </w:pPr>
      <w:r w:rsidRPr="003104DF">
        <w:rPr>
          <w:rFonts w:ascii="Verdana" w:hAnsi="Verdana" w:cs="Verdana"/>
          <w:sz w:val="16"/>
          <w:szCs w:val="18"/>
        </w:rPr>
        <w:t xml:space="preserve">KOMAKO AKADEMIA zastrzega sobie prawo ostatecznego ustalenia </w:t>
      </w:r>
      <w:r>
        <w:rPr>
          <w:rFonts w:ascii="Verdana" w:hAnsi="Verdana" w:cs="Verdana"/>
          <w:sz w:val="16"/>
          <w:szCs w:val="18"/>
        </w:rPr>
        <w:t xml:space="preserve">innych </w:t>
      </w:r>
      <w:r w:rsidRPr="003104DF">
        <w:rPr>
          <w:rFonts w:ascii="Verdana" w:hAnsi="Verdana" w:cs="Verdana"/>
          <w:sz w:val="16"/>
          <w:szCs w:val="18"/>
        </w:rPr>
        <w:t>sposob</w:t>
      </w:r>
      <w:r>
        <w:rPr>
          <w:rFonts w:ascii="Verdana" w:hAnsi="Verdana" w:cs="Verdana"/>
          <w:sz w:val="16"/>
          <w:szCs w:val="18"/>
        </w:rPr>
        <w:t>ów</w:t>
      </w:r>
      <w:r w:rsidRPr="003104DF">
        <w:rPr>
          <w:rFonts w:ascii="Verdana" w:hAnsi="Verdana" w:cs="Verdana"/>
          <w:sz w:val="16"/>
          <w:szCs w:val="18"/>
        </w:rPr>
        <w:t xml:space="preserve"> płatności.</w:t>
      </w:r>
    </w:p>
    <w:p w14:paraId="361D3BAF" w14:textId="77777777" w:rsidR="003803D1" w:rsidRDefault="003803D1" w:rsidP="003803D1">
      <w:pPr>
        <w:spacing w:after="60"/>
        <w:ind w:left="-142"/>
        <w:jc w:val="both"/>
        <w:rPr>
          <w:rFonts w:ascii="Verdana" w:hAnsi="Verdana" w:cs="Verdana"/>
          <w:sz w:val="16"/>
          <w:szCs w:val="18"/>
        </w:rPr>
      </w:pPr>
      <w:r w:rsidRPr="003104DF">
        <w:rPr>
          <w:rFonts w:ascii="Verdana" w:hAnsi="Verdana" w:cs="Verdana"/>
          <w:sz w:val="16"/>
          <w:szCs w:val="18"/>
        </w:rPr>
        <w:t xml:space="preserve">Zamawiający upoważnia firmę KOMAKO AKADEMIA do wystawienia faktury VAT bez podpisu odbiorcy. </w:t>
      </w:r>
    </w:p>
    <w:p w14:paraId="361D3BB0" w14:textId="77777777" w:rsidR="003803D1" w:rsidRDefault="003803D1" w:rsidP="003803D1">
      <w:pPr>
        <w:spacing w:after="60"/>
        <w:ind w:left="-142"/>
        <w:jc w:val="both"/>
        <w:rPr>
          <w:rFonts w:ascii="Verdana" w:hAnsi="Verdana" w:cs="Verdana"/>
          <w:sz w:val="16"/>
          <w:szCs w:val="18"/>
        </w:rPr>
      </w:pPr>
      <w:r w:rsidRPr="003104DF">
        <w:rPr>
          <w:rFonts w:ascii="Verdana" w:hAnsi="Verdana" w:cs="Verdana"/>
          <w:sz w:val="16"/>
          <w:szCs w:val="18"/>
        </w:rPr>
        <w:t>Podpis osoby uprawnionej do akceptacji zamówienia potwierdza przyjęcie przez Zamawiającego warunków finansowych oferty</w:t>
      </w:r>
      <w:r>
        <w:rPr>
          <w:rFonts w:ascii="Verdana" w:hAnsi="Verdana" w:cs="Verdana"/>
          <w:sz w:val="16"/>
          <w:szCs w:val="18"/>
        </w:rPr>
        <w:t xml:space="preserve"> </w:t>
      </w:r>
      <w:r w:rsidRPr="003104DF">
        <w:rPr>
          <w:rFonts w:ascii="Verdana" w:hAnsi="Verdana" w:cs="Verdana"/>
          <w:sz w:val="16"/>
          <w:szCs w:val="18"/>
        </w:rPr>
        <w:t>KOMAKO AKADEMIA ujętych w aktualnym cenniku oraz akceptację ogólnych warunków świadczenia usług szkoleniowych przez KOMAKO AKADEMIA wymienionych w regulaminie.</w:t>
      </w:r>
    </w:p>
    <w:p w14:paraId="361D3BB1" w14:textId="77777777" w:rsidR="003803D1" w:rsidRDefault="003803D1" w:rsidP="003803D1">
      <w:pPr>
        <w:spacing w:after="60"/>
        <w:ind w:left="-142"/>
        <w:jc w:val="both"/>
        <w:rPr>
          <w:rFonts w:ascii="Verdana" w:hAnsi="Verdana" w:cs="Verdana"/>
          <w:sz w:val="16"/>
          <w:szCs w:val="18"/>
        </w:rPr>
      </w:pPr>
      <w:r>
        <w:rPr>
          <w:rFonts w:ascii="Verdana" w:hAnsi="Verdana" w:cs="Verdana"/>
          <w:sz w:val="4"/>
          <w:szCs w:val="6"/>
        </w:rPr>
        <w:t xml:space="preserve"> </w:t>
      </w:r>
      <w:r w:rsidRPr="003104DF">
        <w:rPr>
          <w:rFonts w:ascii="Verdana" w:hAnsi="Verdana" w:cs="Verdana"/>
          <w:sz w:val="16"/>
          <w:szCs w:val="18"/>
        </w:rPr>
        <w:t>Działając w imieniu Kursantów, wyrażam zgodę na przetwarzanie przez KOMAKO AKADEMIA S.C. danych osobowych</w:t>
      </w:r>
    </w:p>
    <w:p w14:paraId="361D3BB2" w14:textId="77777777" w:rsidR="003803D1" w:rsidRDefault="003803D1" w:rsidP="003803D1">
      <w:pPr>
        <w:spacing w:after="60"/>
        <w:ind w:left="-142"/>
        <w:jc w:val="both"/>
        <w:rPr>
          <w:rFonts w:ascii="Verdana" w:hAnsi="Verdana" w:cs="Verdana"/>
          <w:sz w:val="16"/>
          <w:szCs w:val="18"/>
        </w:rPr>
      </w:pPr>
      <w:r>
        <w:rPr>
          <w:rFonts w:ascii="Verdana" w:hAnsi="Verdana" w:cs="Verdana"/>
          <w:sz w:val="16"/>
          <w:szCs w:val="18"/>
        </w:rPr>
        <w:t>uc</w:t>
      </w:r>
      <w:r w:rsidRPr="003104DF">
        <w:rPr>
          <w:rFonts w:ascii="Verdana" w:hAnsi="Verdana" w:cs="Verdana"/>
          <w:sz w:val="16"/>
          <w:szCs w:val="18"/>
        </w:rPr>
        <w:t>zestników w celu realizacji zamówienia, zgodnie z art. 13 ogólnego rozporządzenia o ochr</w:t>
      </w:r>
      <w:r>
        <w:rPr>
          <w:rFonts w:ascii="Verdana" w:hAnsi="Verdana" w:cs="Verdana"/>
          <w:sz w:val="16"/>
          <w:szCs w:val="18"/>
        </w:rPr>
        <w:t>onie danych osobowych z dnia 27 </w:t>
      </w:r>
      <w:r w:rsidRPr="003104DF">
        <w:rPr>
          <w:rFonts w:ascii="Verdana" w:hAnsi="Verdana" w:cs="Verdana"/>
          <w:sz w:val="16"/>
          <w:szCs w:val="18"/>
        </w:rPr>
        <w:t>kwietnia 2016 r. (Dz. Urz. UE L 119 z 04.05.2016).</w:t>
      </w:r>
    </w:p>
    <w:p w14:paraId="361D3BB3" w14:textId="77777777" w:rsidR="003803D1" w:rsidRDefault="003803D1" w:rsidP="003803D1">
      <w:pPr>
        <w:spacing w:after="60"/>
        <w:ind w:left="-142"/>
        <w:jc w:val="both"/>
        <w:rPr>
          <w:rFonts w:ascii="Verdana" w:hAnsi="Verdana" w:cs="Verdana"/>
          <w:sz w:val="16"/>
          <w:szCs w:val="18"/>
        </w:rPr>
      </w:pPr>
      <w:r w:rsidRPr="003104DF">
        <w:rPr>
          <w:rFonts w:ascii="Verdana" w:hAnsi="Verdana" w:cs="Verdana"/>
          <w:sz w:val="16"/>
          <w:szCs w:val="18"/>
        </w:rPr>
        <w:t>Oświadczam, iż dane zostały podane dobrowolnie i zapoznałem się z poniższą klauzulą informacyjną oraz pouczeniem dotyczącym prawa dostępu do treści moich danych i możliwości ich poprawienia. Jestem świ</w:t>
      </w:r>
      <w:r>
        <w:rPr>
          <w:rFonts w:ascii="Verdana" w:hAnsi="Verdana" w:cs="Verdana"/>
          <w:sz w:val="16"/>
          <w:szCs w:val="18"/>
        </w:rPr>
        <w:t>adomy, iż moja zgoda może być w </w:t>
      </w:r>
      <w:r w:rsidRPr="003104DF">
        <w:rPr>
          <w:rFonts w:ascii="Verdana" w:hAnsi="Verdana" w:cs="Verdana"/>
          <w:sz w:val="16"/>
          <w:szCs w:val="18"/>
        </w:rPr>
        <w:t xml:space="preserve">każdym czasie odwołana. </w:t>
      </w:r>
    </w:p>
    <w:p w14:paraId="361D3BB4" w14:textId="77777777" w:rsidR="003803D1" w:rsidRPr="005457D8" w:rsidRDefault="003803D1" w:rsidP="003803D1">
      <w:pPr>
        <w:spacing w:after="60"/>
        <w:ind w:left="-142"/>
        <w:jc w:val="both"/>
        <w:rPr>
          <w:rFonts w:ascii="Verdana" w:hAnsi="Verdana" w:cs="Verdana"/>
          <w:sz w:val="16"/>
          <w:szCs w:val="18"/>
        </w:rPr>
      </w:pPr>
      <w:r w:rsidRPr="005457D8">
        <w:rPr>
          <w:rFonts w:ascii="Verdana" w:hAnsi="Verdana" w:cs="Verdana"/>
          <w:sz w:val="16"/>
          <w:szCs w:val="18"/>
        </w:rPr>
        <w:t>Oświadczam, w imieniu</w:t>
      </w:r>
      <w:r>
        <w:rPr>
          <w:rFonts w:ascii="Verdana" w:hAnsi="Verdana" w:cs="Verdana"/>
          <w:sz w:val="16"/>
          <w:szCs w:val="18"/>
        </w:rPr>
        <w:t xml:space="preserve"> uczestników, że wyrażam zgodę </w:t>
      </w:r>
      <w:r w:rsidRPr="005457D8">
        <w:rPr>
          <w:rFonts w:ascii="Verdana" w:hAnsi="Verdana" w:cs="Verdana"/>
          <w:sz w:val="16"/>
          <w:szCs w:val="18"/>
        </w:rPr>
        <w:t>na uczestnictwo w szkoleniu online na następujących zasadach i</w:t>
      </w:r>
      <w:r>
        <w:rPr>
          <w:rFonts w:ascii="Verdana" w:hAnsi="Verdana" w:cs="Verdana"/>
          <w:sz w:val="16"/>
          <w:szCs w:val="18"/>
        </w:rPr>
        <w:t> </w:t>
      </w:r>
      <w:r w:rsidRPr="005457D8">
        <w:rPr>
          <w:rFonts w:ascii="Verdana" w:hAnsi="Verdana" w:cs="Verdana"/>
          <w:sz w:val="16"/>
          <w:szCs w:val="18"/>
        </w:rPr>
        <w:t>warunkach Wykonawcy</w:t>
      </w:r>
      <w:r>
        <w:rPr>
          <w:rFonts w:ascii="Verdana" w:hAnsi="Verdana" w:cs="Verdana"/>
          <w:sz w:val="16"/>
          <w:szCs w:val="18"/>
        </w:rPr>
        <w:t>:</w:t>
      </w:r>
    </w:p>
    <w:p w14:paraId="361D3BB5" w14:textId="77777777" w:rsidR="003803D1" w:rsidRPr="005457D8" w:rsidRDefault="003803D1" w:rsidP="003803D1">
      <w:pPr>
        <w:numPr>
          <w:ilvl w:val="0"/>
          <w:numId w:val="9"/>
        </w:numPr>
        <w:jc w:val="both"/>
        <w:rPr>
          <w:rFonts w:ascii="Verdana" w:hAnsi="Verdana" w:cs="Verdana"/>
          <w:sz w:val="16"/>
          <w:szCs w:val="18"/>
        </w:rPr>
      </w:pPr>
      <w:r w:rsidRPr="005457D8">
        <w:rPr>
          <w:rFonts w:ascii="Verdana" w:hAnsi="Verdana" w:cs="Verdana"/>
          <w:b/>
          <w:bCs/>
          <w:sz w:val="16"/>
          <w:szCs w:val="18"/>
        </w:rPr>
        <w:t>niedozwolone jest nagrywanie przebiegu szkolenia dl</w:t>
      </w:r>
      <w:r>
        <w:rPr>
          <w:rFonts w:ascii="Verdana" w:hAnsi="Verdana" w:cs="Verdana"/>
          <w:b/>
          <w:bCs/>
          <w:sz w:val="16"/>
          <w:szCs w:val="18"/>
        </w:rPr>
        <w:t xml:space="preserve">a celów jego rozpowszechniania poprzez </w:t>
      </w:r>
      <w:r w:rsidRPr="005457D8">
        <w:rPr>
          <w:rFonts w:ascii="Verdana" w:hAnsi="Verdana" w:cs="Verdana"/>
          <w:b/>
          <w:bCs/>
          <w:sz w:val="16"/>
          <w:szCs w:val="18"/>
        </w:rPr>
        <w:t xml:space="preserve">wprowadzanie do sieci </w:t>
      </w:r>
      <w:proofErr w:type="spellStart"/>
      <w:r w:rsidRPr="005457D8">
        <w:rPr>
          <w:rFonts w:ascii="Verdana" w:hAnsi="Verdana" w:cs="Verdana"/>
          <w:b/>
          <w:bCs/>
          <w:sz w:val="16"/>
          <w:szCs w:val="18"/>
        </w:rPr>
        <w:t>internet</w:t>
      </w:r>
      <w:proofErr w:type="spellEnd"/>
      <w:r w:rsidRPr="005457D8">
        <w:rPr>
          <w:rFonts w:ascii="Verdana" w:hAnsi="Verdana" w:cs="Verdana"/>
          <w:b/>
          <w:bCs/>
          <w:sz w:val="16"/>
          <w:szCs w:val="18"/>
        </w:rPr>
        <w:t>, publiczne wykonywanie, wystawianie, wyświetlanie w taki sposób</w:t>
      </w:r>
      <w:r>
        <w:rPr>
          <w:rFonts w:ascii="Verdana" w:hAnsi="Verdana" w:cs="Verdana"/>
          <w:b/>
          <w:bCs/>
          <w:sz w:val="16"/>
          <w:szCs w:val="18"/>
        </w:rPr>
        <w:t xml:space="preserve">, aby osoby inne </w:t>
      </w:r>
      <w:r w:rsidRPr="005457D8">
        <w:rPr>
          <w:rFonts w:ascii="Verdana" w:hAnsi="Verdana" w:cs="Verdana"/>
          <w:b/>
          <w:bCs/>
          <w:sz w:val="16"/>
          <w:szCs w:val="18"/>
        </w:rPr>
        <w:t>miał</w:t>
      </w:r>
      <w:r>
        <w:rPr>
          <w:rFonts w:ascii="Verdana" w:hAnsi="Verdana" w:cs="Verdana"/>
          <w:b/>
          <w:bCs/>
          <w:sz w:val="16"/>
          <w:szCs w:val="18"/>
        </w:rPr>
        <w:t>y</w:t>
      </w:r>
      <w:r w:rsidRPr="005457D8">
        <w:rPr>
          <w:rFonts w:ascii="Verdana" w:hAnsi="Verdana" w:cs="Verdana"/>
          <w:b/>
          <w:bCs/>
          <w:sz w:val="16"/>
          <w:szCs w:val="18"/>
        </w:rPr>
        <w:t xml:space="preserve"> dostęp</w:t>
      </w:r>
      <w:r w:rsidRPr="005457D8">
        <w:rPr>
          <w:rFonts w:ascii="Verdana" w:hAnsi="Verdana" w:cs="Verdana"/>
          <w:sz w:val="16"/>
          <w:szCs w:val="18"/>
        </w:rPr>
        <w:t xml:space="preserve">, </w:t>
      </w:r>
    </w:p>
    <w:p w14:paraId="361D3BB6" w14:textId="77777777" w:rsidR="003803D1" w:rsidRDefault="003803D1" w:rsidP="003803D1">
      <w:pPr>
        <w:numPr>
          <w:ilvl w:val="0"/>
          <w:numId w:val="9"/>
        </w:numPr>
        <w:jc w:val="both"/>
        <w:rPr>
          <w:rFonts w:ascii="Verdana" w:hAnsi="Verdana" w:cs="Verdana"/>
          <w:sz w:val="16"/>
          <w:szCs w:val="18"/>
        </w:rPr>
      </w:pPr>
      <w:r w:rsidRPr="005457D8">
        <w:rPr>
          <w:rFonts w:ascii="Verdana" w:hAnsi="Verdana" w:cs="Verdana"/>
          <w:b/>
          <w:bCs/>
          <w:sz w:val="16"/>
          <w:szCs w:val="18"/>
        </w:rPr>
        <w:t>zakazane jest nagrywanie przebiegu szkolenie w ce</w:t>
      </w:r>
      <w:r>
        <w:rPr>
          <w:rFonts w:ascii="Verdana" w:hAnsi="Verdana" w:cs="Verdana"/>
          <w:b/>
          <w:bCs/>
          <w:sz w:val="16"/>
          <w:szCs w:val="18"/>
        </w:rPr>
        <w:t xml:space="preserve">lu wprowadzania go do obrotu i udostępnienia </w:t>
      </w:r>
      <w:r w:rsidRPr="005457D8">
        <w:rPr>
          <w:rFonts w:ascii="Verdana" w:hAnsi="Verdana" w:cs="Verdana"/>
          <w:b/>
          <w:bCs/>
          <w:sz w:val="16"/>
          <w:szCs w:val="18"/>
        </w:rPr>
        <w:t>oso</w:t>
      </w:r>
      <w:r>
        <w:rPr>
          <w:rFonts w:ascii="Verdana" w:hAnsi="Verdana" w:cs="Verdana"/>
          <w:b/>
          <w:bCs/>
          <w:sz w:val="16"/>
          <w:szCs w:val="18"/>
        </w:rPr>
        <w:t>bom trzecim na podstawie innych</w:t>
      </w:r>
      <w:r w:rsidRPr="005457D8">
        <w:rPr>
          <w:rFonts w:ascii="Verdana" w:hAnsi="Verdana" w:cs="Verdana"/>
          <w:b/>
          <w:bCs/>
          <w:sz w:val="16"/>
          <w:szCs w:val="18"/>
        </w:rPr>
        <w:t xml:space="preserve"> umów</w:t>
      </w:r>
      <w:r w:rsidRPr="005457D8">
        <w:rPr>
          <w:rFonts w:ascii="Verdana" w:hAnsi="Verdana" w:cs="Verdana"/>
          <w:sz w:val="16"/>
          <w:szCs w:val="18"/>
        </w:rPr>
        <w:t>.</w:t>
      </w:r>
    </w:p>
    <w:p w14:paraId="361D3BB7" w14:textId="09C0F451" w:rsidR="003803D1" w:rsidRDefault="003803D1" w:rsidP="003803D1">
      <w:pPr>
        <w:ind w:left="-170"/>
        <w:rPr>
          <w:rFonts w:ascii="Verdana" w:hAnsi="Verdana" w:cs="Verdana"/>
          <w:sz w:val="16"/>
          <w:szCs w:val="18"/>
        </w:rPr>
      </w:pPr>
      <w:r w:rsidRPr="00B02CF2">
        <w:rPr>
          <w:rFonts w:ascii="Verdana" w:hAnsi="Verdana" w:cs="Verdana"/>
          <w:sz w:val="16"/>
          <w:szCs w:val="18"/>
        </w:rPr>
        <w:t>Nie prz</w:t>
      </w:r>
      <w:r>
        <w:rPr>
          <w:rFonts w:ascii="Verdana" w:hAnsi="Verdana" w:cs="Verdana"/>
          <w:sz w:val="16"/>
          <w:szCs w:val="18"/>
        </w:rPr>
        <w:t xml:space="preserve">estrzeganie powyższych zasad, stanowi </w:t>
      </w:r>
      <w:r w:rsidRPr="00B02CF2">
        <w:rPr>
          <w:rFonts w:ascii="Verdana" w:hAnsi="Verdana" w:cs="Verdana"/>
          <w:sz w:val="16"/>
          <w:szCs w:val="18"/>
        </w:rPr>
        <w:t>naruszenie praw autorskich Wykonawcy w rozumieniu przepisów o prawach</w:t>
      </w:r>
      <w:r>
        <w:rPr>
          <w:rFonts w:ascii="Verdana" w:hAnsi="Verdana" w:cs="Verdana"/>
          <w:sz w:val="16"/>
          <w:szCs w:val="18"/>
        </w:rPr>
        <w:t xml:space="preserve"> </w:t>
      </w:r>
      <w:r w:rsidRPr="005457D8">
        <w:rPr>
          <w:rFonts w:ascii="Verdana" w:hAnsi="Verdana" w:cs="Verdana"/>
          <w:sz w:val="16"/>
          <w:szCs w:val="18"/>
        </w:rPr>
        <w:t xml:space="preserve">autorskich i prawach pokrewnych ( Dz.U.2019. 1231 </w:t>
      </w:r>
      <w:proofErr w:type="spellStart"/>
      <w:r w:rsidRPr="005457D8">
        <w:rPr>
          <w:rFonts w:ascii="Verdana" w:hAnsi="Verdana" w:cs="Verdana"/>
          <w:sz w:val="16"/>
          <w:szCs w:val="18"/>
        </w:rPr>
        <w:t>t.j</w:t>
      </w:r>
      <w:proofErr w:type="spellEnd"/>
      <w:r w:rsidRPr="005457D8">
        <w:rPr>
          <w:rFonts w:ascii="Verdana" w:hAnsi="Verdana" w:cs="Verdana"/>
          <w:sz w:val="16"/>
          <w:szCs w:val="18"/>
        </w:rPr>
        <w:t xml:space="preserve">. z </w:t>
      </w:r>
      <w:proofErr w:type="spellStart"/>
      <w:r w:rsidRPr="005457D8">
        <w:rPr>
          <w:rFonts w:ascii="Verdana" w:hAnsi="Verdana" w:cs="Verdana"/>
          <w:sz w:val="16"/>
          <w:szCs w:val="18"/>
        </w:rPr>
        <w:t>późn</w:t>
      </w:r>
      <w:proofErr w:type="spellEnd"/>
      <w:r w:rsidRPr="005457D8">
        <w:rPr>
          <w:rFonts w:ascii="Verdana" w:hAnsi="Verdana" w:cs="Verdana"/>
          <w:sz w:val="16"/>
          <w:szCs w:val="18"/>
        </w:rPr>
        <w:t>. zm.).</w:t>
      </w:r>
    </w:p>
    <w:p w14:paraId="4A696E2A" w14:textId="77777777" w:rsidR="00A20B92" w:rsidRPr="005457D8" w:rsidRDefault="00A20B92" w:rsidP="003803D1">
      <w:pPr>
        <w:ind w:left="-170"/>
        <w:rPr>
          <w:rFonts w:ascii="Verdana" w:hAnsi="Verdana" w:cs="Verdana"/>
          <w:sz w:val="16"/>
          <w:szCs w:val="18"/>
        </w:rPr>
      </w:pPr>
    </w:p>
    <w:p w14:paraId="361D3BB8" w14:textId="77777777" w:rsidR="00E252B0" w:rsidRPr="00DC4FA7" w:rsidRDefault="00E252B0" w:rsidP="00904254">
      <w:pPr>
        <w:ind w:left="-142"/>
        <w:rPr>
          <w:rFonts w:ascii="Verdana" w:hAnsi="Verdana" w:cs="Verdana"/>
          <w:sz w:val="6"/>
          <w:szCs w:val="6"/>
        </w:rPr>
      </w:pPr>
    </w:p>
    <w:tbl>
      <w:tblPr>
        <w:tblW w:w="10369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1E0" w:firstRow="1" w:lastRow="1" w:firstColumn="1" w:lastColumn="1" w:noHBand="0" w:noVBand="0"/>
      </w:tblPr>
      <w:tblGrid>
        <w:gridCol w:w="6143"/>
        <w:gridCol w:w="2023"/>
        <w:gridCol w:w="2203"/>
      </w:tblGrid>
      <w:tr w:rsidR="003C02D7" w:rsidRPr="00D24569" w14:paraId="361D3BBC" w14:textId="77777777" w:rsidTr="00E252B0">
        <w:trPr>
          <w:trHeight w:hRule="exact" w:val="403"/>
          <w:tblCellSpacing w:w="20" w:type="dxa"/>
        </w:trPr>
        <w:tc>
          <w:tcPr>
            <w:tcW w:w="6083" w:type="dxa"/>
            <w:shd w:val="clear" w:color="auto" w:fill="E6E6E6"/>
            <w:vAlign w:val="center"/>
          </w:tcPr>
          <w:p w14:paraId="361D3BB9" w14:textId="77777777" w:rsidR="003C02D7" w:rsidRPr="003459C9" w:rsidRDefault="003C02D7" w:rsidP="00D24569">
            <w:pPr>
              <w:jc w:val="center"/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Imię i nazwisko osoby uprawnionej do akceptacji </w:t>
            </w:r>
            <w:r w:rsidR="009F1E52"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zamówienia</w:t>
            </w:r>
          </w:p>
        </w:tc>
        <w:tc>
          <w:tcPr>
            <w:tcW w:w="1983" w:type="dxa"/>
            <w:shd w:val="clear" w:color="auto" w:fill="E6E6E6"/>
            <w:vAlign w:val="center"/>
          </w:tcPr>
          <w:p w14:paraId="361D3BBA" w14:textId="77777777" w:rsidR="003C02D7" w:rsidRPr="00D24569" w:rsidRDefault="003C02D7" w:rsidP="00D24569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Data</w:t>
            </w:r>
          </w:p>
        </w:tc>
        <w:tc>
          <w:tcPr>
            <w:tcW w:w="2143" w:type="dxa"/>
            <w:shd w:val="clear" w:color="auto" w:fill="E6E6E6"/>
            <w:vAlign w:val="center"/>
          </w:tcPr>
          <w:p w14:paraId="361D3BBB" w14:textId="77777777" w:rsidR="003C02D7" w:rsidRPr="00D24569" w:rsidRDefault="003C02D7" w:rsidP="00D24569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Podpis</w:t>
            </w:r>
          </w:p>
        </w:tc>
      </w:tr>
      <w:tr w:rsidR="005F6844" w:rsidRPr="00F17A48" w14:paraId="361D3BC0" w14:textId="77777777" w:rsidTr="00E252B0">
        <w:trPr>
          <w:trHeight w:hRule="exact" w:val="508"/>
          <w:tblCellSpacing w:w="20" w:type="dxa"/>
        </w:trPr>
        <w:tc>
          <w:tcPr>
            <w:tcW w:w="608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14:paraId="361D3BBD" w14:textId="77777777" w:rsidR="005F6844" w:rsidRPr="003459C9" w:rsidRDefault="005F6844" w:rsidP="00233871">
            <w:pPr>
              <w:jc w:val="center"/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98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14:paraId="361D3BBE" w14:textId="77777777" w:rsidR="005F6844" w:rsidRPr="003459C9" w:rsidRDefault="005F6844" w:rsidP="00233871">
            <w:pPr>
              <w:jc w:val="center"/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14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14:paraId="361D3BBF" w14:textId="77777777" w:rsidR="005F6844" w:rsidRPr="003459C9" w:rsidRDefault="005F6844" w:rsidP="00233871">
            <w:pPr>
              <w:jc w:val="center"/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</w:tbl>
    <w:p w14:paraId="361D3BC1" w14:textId="77777777" w:rsidR="00EA2AA5" w:rsidRPr="009419F5" w:rsidRDefault="00EA2AA5" w:rsidP="00E252B0">
      <w:pPr>
        <w:rPr>
          <w:rFonts w:ascii="Verdana" w:hAnsi="Verdana"/>
          <w:sz w:val="2"/>
          <w:szCs w:val="2"/>
        </w:rPr>
      </w:pPr>
    </w:p>
    <w:sectPr w:rsidR="00EA2AA5" w:rsidRPr="009419F5" w:rsidSect="009201AF">
      <w:headerReference w:type="default" r:id="rId8"/>
      <w:footerReference w:type="default" r:id="rId9"/>
      <w:pgSz w:w="11906" w:h="16838" w:code="9"/>
      <w:pgMar w:top="709" w:right="720" w:bottom="720" w:left="720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13FB7" w14:textId="77777777" w:rsidR="00D4157E" w:rsidRDefault="00D4157E">
      <w:r>
        <w:separator/>
      </w:r>
    </w:p>
  </w:endnote>
  <w:endnote w:type="continuationSeparator" w:id="0">
    <w:p w14:paraId="6CED5663" w14:textId="77777777" w:rsidR="00D4157E" w:rsidRDefault="00D41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D3BC8" w14:textId="77777777" w:rsidR="00D77134" w:rsidRPr="00D77134" w:rsidRDefault="00D77134">
    <w:pPr>
      <w:rPr>
        <w:sz w:val="8"/>
        <w:szCs w:val="8"/>
      </w:rPr>
    </w:pPr>
  </w:p>
  <w:p w14:paraId="361D3BC9" w14:textId="77777777" w:rsidR="00D77134" w:rsidRPr="003459C9" w:rsidRDefault="00D77134" w:rsidP="001006BA">
    <w:pPr>
      <w:pStyle w:val="Stopka"/>
      <w:spacing w:before="120"/>
      <w:rPr>
        <w:rStyle w:val="Numerstrony"/>
        <w:rFonts w:ascii="Verdana" w:hAnsi="Verdana"/>
        <w:color w:val="808080"/>
        <w:spacing w:val="42"/>
        <w:sz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F2E4FA" w14:textId="77777777" w:rsidR="00D4157E" w:rsidRDefault="00D4157E">
      <w:r>
        <w:separator/>
      </w:r>
    </w:p>
  </w:footnote>
  <w:footnote w:type="continuationSeparator" w:id="0">
    <w:p w14:paraId="39F1F49D" w14:textId="77777777" w:rsidR="00D4157E" w:rsidRDefault="00D415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6B4FD" w14:textId="77777777" w:rsidR="009201AF" w:rsidRDefault="009201AF" w:rsidP="009201AF">
    <w:pPr>
      <w:pStyle w:val="Stopka"/>
      <w:ind w:right="2124"/>
      <w:rPr>
        <w:rStyle w:val="Numerstrony"/>
        <w:rFonts w:ascii="Verdana" w:hAnsi="Verdana"/>
        <w:color w:val="808080"/>
        <w:spacing w:val="42"/>
        <w:sz w:val="18"/>
        <w:szCs w:val="1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290A0F19" wp14:editId="01F20CF9">
          <wp:simplePos x="0" y="0"/>
          <wp:positionH relativeFrom="column">
            <wp:posOffset>5464175</wp:posOffset>
          </wp:positionH>
          <wp:positionV relativeFrom="paragraph">
            <wp:posOffset>-57150</wp:posOffset>
          </wp:positionV>
          <wp:extent cx="1021080" cy="154940"/>
          <wp:effectExtent l="0" t="0" r="7620" b="0"/>
          <wp:wrapTight wrapText="bothSides">
            <wp:wrapPolygon edited="0">
              <wp:start x="0" y="0"/>
              <wp:lineTo x="0" y="18590"/>
              <wp:lineTo x="21358" y="18590"/>
              <wp:lineTo x="21358" y="0"/>
              <wp:lineTo x="0" y="0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C:\Users\olad\AppData\Local\Microsoft\Windows\Temporary Internet Files\Content.Word\k_jubil02_3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21080" cy="154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/>
        <w:noProof/>
        <w:sz w:val="10"/>
        <w:szCs w:val="1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DE86C99" wp14:editId="189AEFA5">
              <wp:simplePos x="0" y="0"/>
              <wp:positionH relativeFrom="column">
                <wp:posOffset>-133350</wp:posOffset>
              </wp:positionH>
              <wp:positionV relativeFrom="paragraph">
                <wp:posOffset>186690</wp:posOffset>
              </wp:positionV>
              <wp:extent cx="6675120" cy="0"/>
              <wp:effectExtent l="19050" t="19050" r="20955" b="19050"/>
              <wp:wrapNone/>
              <wp:docPr id="2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75120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C0C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D94324A" id="Line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0.5pt,14.7pt" to="515.1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" strokecolor="silver" strokeweight="3pt"/>
          </w:pict>
        </mc:Fallback>
      </mc:AlternateContent>
    </w:r>
  </w:p>
  <w:p w14:paraId="361D3BC7" w14:textId="77777777" w:rsidR="003803D1" w:rsidRPr="00E252B0" w:rsidRDefault="003803D1" w:rsidP="003803D1">
    <w:pPr>
      <w:pStyle w:val="Stopka"/>
      <w:ind w:right="2124"/>
      <w:rPr>
        <w:rStyle w:val="Numerstrony"/>
        <w:rFonts w:ascii="Verdana" w:hAnsi="Verdana"/>
        <w:color w:val="808080"/>
        <w:spacing w:val="42"/>
        <w:sz w:val="18"/>
        <w:szCs w:val="1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054F5"/>
    <w:multiLevelType w:val="singleLevel"/>
    <w:tmpl w:val="DF1E12C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2561F6C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B387399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9736598"/>
    <w:multiLevelType w:val="singleLevel"/>
    <w:tmpl w:val="741251D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B9402DA"/>
    <w:multiLevelType w:val="singleLevel"/>
    <w:tmpl w:val="3C82A588"/>
    <w:lvl w:ilvl="0">
      <w:start w:val="1"/>
      <w:numFmt w:val="decimal"/>
      <w:lvlText w:val="%1."/>
      <w:lvlJc w:val="left"/>
      <w:pPr>
        <w:tabs>
          <w:tab w:val="num" w:pos="784"/>
        </w:tabs>
        <w:ind w:left="784" w:hanging="360"/>
      </w:pPr>
      <w:rPr>
        <w:rFonts w:hint="default"/>
      </w:rPr>
    </w:lvl>
  </w:abstractNum>
  <w:abstractNum w:abstractNumId="5" w15:restartNumberingAfterBreak="0">
    <w:nsid w:val="2E0537D2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36970A48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6D147570"/>
    <w:multiLevelType w:val="multilevel"/>
    <w:tmpl w:val="26920CBA"/>
    <w:lvl w:ilvl="0">
      <w:start w:val="1"/>
      <w:numFmt w:val="bullet"/>
      <w:lvlText w:val=""/>
      <w:lvlJc w:val="left"/>
      <w:pPr>
        <w:tabs>
          <w:tab w:val="num" w:pos="473"/>
        </w:tabs>
        <w:ind w:left="360" w:hanging="247"/>
      </w:pPr>
      <w:rPr>
        <w:rFonts w:ascii="Symbol" w:hAnsi="Symbol" w:hint="default"/>
      </w:rPr>
    </w:lvl>
    <w:lvl w:ilvl="1">
      <w:start w:val="1"/>
      <w:numFmt w:val="none"/>
      <w:pStyle w:val="Nagwek2"/>
      <w:lvlText w:val=""/>
      <w:lvlJc w:val="left"/>
      <w:pPr>
        <w:tabs>
          <w:tab w:val="num" w:pos="4896"/>
        </w:tabs>
        <w:ind w:left="720" w:firstLine="3816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79C96E6D"/>
    <w:multiLevelType w:val="hybridMultilevel"/>
    <w:tmpl w:val="7B34F5D4"/>
    <w:lvl w:ilvl="0" w:tplc="F19A28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7"/>
  </w:num>
  <w:num w:numId="5">
    <w:abstractNumId w:val="4"/>
  </w:num>
  <w:num w:numId="6">
    <w:abstractNumId w:val="0"/>
  </w:num>
  <w:num w:numId="7">
    <w:abstractNumId w:val="3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hideSpellingErrors/>
  <w:hideGrammatical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6CDD"/>
    <w:rsid w:val="000235AC"/>
    <w:rsid w:val="000525D7"/>
    <w:rsid w:val="000612E4"/>
    <w:rsid w:val="000D290F"/>
    <w:rsid w:val="000F2D5D"/>
    <w:rsid w:val="001006BA"/>
    <w:rsid w:val="00112EE3"/>
    <w:rsid w:val="00134207"/>
    <w:rsid w:val="001418F1"/>
    <w:rsid w:val="00186802"/>
    <w:rsid w:val="00187723"/>
    <w:rsid w:val="001930CC"/>
    <w:rsid w:val="00197A20"/>
    <w:rsid w:val="001A1F41"/>
    <w:rsid w:val="001B2808"/>
    <w:rsid w:val="001B7E7A"/>
    <w:rsid w:val="00231DAC"/>
    <w:rsid w:val="0025050A"/>
    <w:rsid w:val="0026340B"/>
    <w:rsid w:val="00292AF8"/>
    <w:rsid w:val="002A3D04"/>
    <w:rsid w:val="002A70EA"/>
    <w:rsid w:val="002B6173"/>
    <w:rsid w:val="002C515B"/>
    <w:rsid w:val="002D016C"/>
    <w:rsid w:val="002E6CE4"/>
    <w:rsid w:val="003104DF"/>
    <w:rsid w:val="00316AAA"/>
    <w:rsid w:val="00334DB7"/>
    <w:rsid w:val="003459C9"/>
    <w:rsid w:val="003803D1"/>
    <w:rsid w:val="003A3021"/>
    <w:rsid w:val="003C02D7"/>
    <w:rsid w:val="003C10A2"/>
    <w:rsid w:val="003C3F27"/>
    <w:rsid w:val="003C7763"/>
    <w:rsid w:val="003E2518"/>
    <w:rsid w:val="003F14E6"/>
    <w:rsid w:val="00405B0B"/>
    <w:rsid w:val="00423139"/>
    <w:rsid w:val="00433AFD"/>
    <w:rsid w:val="0044254A"/>
    <w:rsid w:val="00443570"/>
    <w:rsid w:val="00457E9E"/>
    <w:rsid w:val="004858EA"/>
    <w:rsid w:val="004860F7"/>
    <w:rsid w:val="004A31C3"/>
    <w:rsid w:val="004B03FE"/>
    <w:rsid w:val="004E4044"/>
    <w:rsid w:val="00506807"/>
    <w:rsid w:val="00540225"/>
    <w:rsid w:val="00547878"/>
    <w:rsid w:val="00561A96"/>
    <w:rsid w:val="00584B13"/>
    <w:rsid w:val="00586709"/>
    <w:rsid w:val="005929E8"/>
    <w:rsid w:val="005B6B1C"/>
    <w:rsid w:val="005F6844"/>
    <w:rsid w:val="0061299B"/>
    <w:rsid w:val="00667EBE"/>
    <w:rsid w:val="00682E24"/>
    <w:rsid w:val="006A50D4"/>
    <w:rsid w:val="006C6194"/>
    <w:rsid w:val="006E46EB"/>
    <w:rsid w:val="006F41E9"/>
    <w:rsid w:val="006F619F"/>
    <w:rsid w:val="0071282C"/>
    <w:rsid w:val="00715028"/>
    <w:rsid w:val="00745516"/>
    <w:rsid w:val="00751017"/>
    <w:rsid w:val="00781E06"/>
    <w:rsid w:val="00783CD0"/>
    <w:rsid w:val="0079467E"/>
    <w:rsid w:val="007974AB"/>
    <w:rsid w:val="007A474D"/>
    <w:rsid w:val="007B29EC"/>
    <w:rsid w:val="007E1D60"/>
    <w:rsid w:val="00802D82"/>
    <w:rsid w:val="008146C7"/>
    <w:rsid w:val="00835849"/>
    <w:rsid w:val="00895572"/>
    <w:rsid w:val="008A3788"/>
    <w:rsid w:val="008A4843"/>
    <w:rsid w:val="008E4C54"/>
    <w:rsid w:val="0090343B"/>
    <w:rsid w:val="00904254"/>
    <w:rsid w:val="0090760A"/>
    <w:rsid w:val="0091184D"/>
    <w:rsid w:val="009201AF"/>
    <w:rsid w:val="00925589"/>
    <w:rsid w:val="009419F5"/>
    <w:rsid w:val="00947483"/>
    <w:rsid w:val="00965363"/>
    <w:rsid w:val="0097073D"/>
    <w:rsid w:val="00971112"/>
    <w:rsid w:val="0097527D"/>
    <w:rsid w:val="00992672"/>
    <w:rsid w:val="009A25C2"/>
    <w:rsid w:val="009A4AAA"/>
    <w:rsid w:val="009A7F02"/>
    <w:rsid w:val="009D3BD2"/>
    <w:rsid w:val="009F1E52"/>
    <w:rsid w:val="00A03D7D"/>
    <w:rsid w:val="00A12E94"/>
    <w:rsid w:val="00A20B92"/>
    <w:rsid w:val="00A43210"/>
    <w:rsid w:val="00A61831"/>
    <w:rsid w:val="00AA0090"/>
    <w:rsid w:val="00AA5585"/>
    <w:rsid w:val="00AB46E9"/>
    <w:rsid w:val="00AC436D"/>
    <w:rsid w:val="00AC70B9"/>
    <w:rsid w:val="00AD6CDD"/>
    <w:rsid w:val="00AF574C"/>
    <w:rsid w:val="00B267F8"/>
    <w:rsid w:val="00B32CFF"/>
    <w:rsid w:val="00B47E7C"/>
    <w:rsid w:val="00B56FE2"/>
    <w:rsid w:val="00B64196"/>
    <w:rsid w:val="00BB5DBF"/>
    <w:rsid w:val="00BE1105"/>
    <w:rsid w:val="00BF2C16"/>
    <w:rsid w:val="00C11B75"/>
    <w:rsid w:val="00C152A4"/>
    <w:rsid w:val="00C2732F"/>
    <w:rsid w:val="00C30677"/>
    <w:rsid w:val="00C34EFB"/>
    <w:rsid w:val="00C43D53"/>
    <w:rsid w:val="00C52D6E"/>
    <w:rsid w:val="00C54138"/>
    <w:rsid w:val="00C57925"/>
    <w:rsid w:val="00C721CC"/>
    <w:rsid w:val="00C97C80"/>
    <w:rsid w:val="00CA367A"/>
    <w:rsid w:val="00CF3E90"/>
    <w:rsid w:val="00CF53D4"/>
    <w:rsid w:val="00D104AE"/>
    <w:rsid w:val="00D142C2"/>
    <w:rsid w:val="00D24569"/>
    <w:rsid w:val="00D4157E"/>
    <w:rsid w:val="00D431DE"/>
    <w:rsid w:val="00D4765F"/>
    <w:rsid w:val="00D72C54"/>
    <w:rsid w:val="00D77134"/>
    <w:rsid w:val="00DC4FA7"/>
    <w:rsid w:val="00DD7892"/>
    <w:rsid w:val="00DF4EF1"/>
    <w:rsid w:val="00DF7D05"/>
    <w:rsid w:val="00E00E39"/>
    <w:rsid w:val="00E04D0A"/>
    <w:rsid w:val="00E2122E"/>
    <w:rsid w:val="00E252B0"/>
    <w:rsid w:val="00E333F3"/>
    <w:rsid w:val="00E36E80"/>
    <w:rsid w:val="00E4391C"/>
    <w:rsid w:val="00E479EE"/>
    <w:rsid w:val="00E91849"/>
    <w:rsid w:val="00E955F8"/>
    <w:rsid w:val="00EA2AA5"/>
    <w:rsid w:val="00EF59CA"/>
    <w:rsid w:val="00F03871"/>
    <w:rsid w:val="00F41443"/>
    <w:rsid w:val="00F72F15"/>
    <w:rsid w:val="00F842BD"/>
    <w:rsid w:val="00F92CCA"/>
    <w:rsid w:val="00F95339"/>
    <w:rsid w:val="00FD22CE"/>
    <w:rsid w:val="00FE6723"/>
    <w:rsid w:val="00FE6B8B"/>
    <w:rsid w:val="00FF4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1D3B74"/>
  <w15:docId w15:val="{B685C149-64EA-4237-ACB1-2EA5318C1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7073D"/>
  </w:style>
  <w:style w:type="paragraph" w:styleId="Nagwek1">
    <w:name w:val="heading 1"/>
    <w:basedOn w:val="Normalny"/>
    <w:next w:val="Normalny"/>
    <w:qFormat/>
    <w:rsid w:val="004A31C3"/>
    <w:pPr>
      <w:keepNext/>
      <w:ind w:left="284" w:right="284" w:firstLine="424"/>
      <w:jc w:val="right"/>
      <w:outlineLvl w:val="0"/>
    </w:pPr>
    <w:rPr>
      <w:sz w:val="24"/>
    </w:rPr>
  </w:style>
  <w:style w:type="paragraph" w:styleId="Nagwek2">
    <w:name w:val="heading 2"/>
    <w:basedOn w:val="Normalny"/>
    <w:next w:val="Normalny"/>
    <w:qFormat/>
    <w:rsid w:val="004A31C3"/>
    <w:pPr>
      <w:keepNext/>
      <w:numPr>
        <w:ilvl w:val="1"/>
        <w:numId w:val="4"/>
      </w:numPr>
      <w:tabs>
        <w:tab w:val="clear" w:pos="4896"/>
        <w:tab w:val="num" w:pos="3119"/>
      </w:tabs>
      <w:ind w:right="284" w:firstLine="1832"/>
      <w:jc w:val="both"/>
      <w:outlineLvl w:val="1"/>
    </w:pPr>
    <w:rPr>
      <w:rFonts w:ascii="Arial" w:hAnsi="Arial"/>
      <w:b/>
      <w:sz w:val="24"/>
    </w:rPr>
  </w:style>
  <w:style w:type="paragraph" w:styleId="Nagwek3">
    <w:name w:val="heading 3"/>
    <w:basedOn w:val="Normalny"/>
    <w:next w:val="Normalny"/>
    <w:qFormat/>
    <w:rsid w:val="004A31C3"/>
    <w:pPr>
      <w:keepNext/>
      <w:jc w:val="right"/>
      <w:outlineLvl w:val="2"/>
    </w:pPr>
    <w:rPr>
      <w:rFonts w:ascii="Arial" w:hAnsi="Arial" w:cs="Arial"/>
      <w:b/>
      <w:bCs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4A31C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4A31C3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4A31C3"/>
  </w:style>
  <w:style w:type="paragraph" w:styleId="Tekstpodstawowywcity">
    <w:name w:val="Body Text Indent"/>
    <w:basedOn w:val="Normalny"/>
    <w:rsid w:val="004A31C3"/>
    <w:pPr>
      <w:ind w:right="284" w:firstLine="424"/>
      <w:jc w:val="both"/>
    </w:pPr>
    <w:rPr>
      <w:rFonts w:ascii="Arial" w:hAnsi="Arial"/>
      <w:sz w:val="24"/>
    </w:rPr>
  </w:style>
  <w:style w:type="paragraph" w:styleId="Tekstpodstawowy">
    <w:name w:val="Body Text"/>
    <w:basedOn w:val="Normalny"/>
    <w:rsid w:val="004A31C3"/>
    <w:pPr>
      <w:jc w:val="both"/>
    </w:pPr>
    <w:rPr>
      <w:rFonts w:ascii="Arial" w:hAnsi="Arial"/>
      <w:sz w:val="24"/>
    </w:rPr>
  </w:style>
  <w:style w:type="character" w:styleId="Hipercze">
    <w:name w:val="Hyperlink"/>
    <w:basedOn w:val="Domylnaczcionkaakapitu"/>
    <w:rsid w:val="004A31C3"/>
    <w:rPr>
      <w:color w:val="0000FF"/>
      <w:u w:val="single"/>
    </w:rPr>
  </w:style>
  <w:style w:type="table" w:styleId="Tabela-Siatka">
    <w:name w:val="Table Grid"/>
    <w:basedOn w:val="Standardowy"/>
    <w:rsid w:val="001877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895572"/>
    <w:rPr>
      <w:rFonts w:ascii="Tahoma" w:hAnsi="Tahoma" w:cs="Tahoma"/>
      <w:sz w:val="16"/>
      <w:szCs w:val="16"/>
    </w:rPr>
  </w:style>
  <w:style w:type="table" w:styleId="Tabela-SieWeb2">
    <w:name w:val="Table Web 2"/>
    <w:basedOn w:val="Standardowy"/>
    <w:rsid w:val="0097073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43D5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awel\Ustawienia%20lokalne\Temporary%20Internet%20Files\OLK21\Firmowka-fax%20NOWA%20wer.1.2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240E1E-24AC-4436-9ABC-E58171342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Firmowka-fax NOWA wer.1.2</Template>
  <TotalTime>46</TotalTime>
  <Pages>1</Pages>
  <Words>435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KOMAKO</Company>
  <LinksUpToDate>false</LinksUpToDate>
  <CharactersWithSpaces>3039</CharactersWithSpaces>
  <SharedDoc>false</SharedDoc>
  <HLinks>
    <vt:vector size="6" baseType="variant">
      <vt:variant>
        <vt:i4>262209</vt:i4>
      </vt:variant>
      <vt:variant>
        <vt:i4>0</vt:i4>
      </vt:variant>
      <vt:variant>
        <vt:i4>0</vt:i4>
      </vt:variant>
      <vt:variant>
        <vt:i4>5</vt:i4>
      </vt:variant>
      <vt:variant>
        <vt:lpwstr>http://www.komako.pl/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Piotr BRODACKI</dc:creator>
  <cp:lastModifiedBy>RCJ Marta Lamenta</cp:lastModifiedBy>
  <cp:revision>28</cp:revision>
  <cp:lastPrinted>2015-09-07T11:46:00Z</cp:lastPrinted>
  <dcterms:created xsi:type="dcterms:W3CDTF">2020-03-25T10:29:00Z</dcterms:created>
  <dcterms:modified xsi:type="dcterms:W3CDTF">2021-11-22T14:07:00Z</dcterms:modified>
</cp:coreProperties>
</file>